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9DE" w:rsidRDefault="008C79DE" w:rsidP="008C79DE"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112FB3" wp14:editId="045FCABC">
                <wp:simplePos x="0" y="0"/>
                <wp:positionH relativeFrom="column">
                  <wp:posOffset>-942975</wp:posOffset>
                </wp:positionH>
                <wp:positionV relativeFrom="paragraph">
                  <wp:posOffset>-942975</wp:posOffset>
                </wp:positionV>
                <wp:extent cx="8248650" cy="139065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8650" cy="1390650"/>
                          <a:chOff x="0" y="0"/>
                          <a:chExt cx="8248650" cy="1390650"/>
                        </a:xfrm>
                      </wpg:grpSpPr>
                      <wpg:grpSp>
                        <wpg:cNvPr id="7" name="Graphic 17" descr="Curved accent shapes that collectively build the header design"/>
                        <wpg:cNvGrpSpPr/>
                        <wpg:grpSpPr>
                          <a:xfrm>
                            <a:off x="0" y="0"/>
                            <a:ext cx="8248650" cy="1066800"/>
                            <a:chOff x="-7144" y="-7144"/>
                            <a:chExt cx="6005513" cy="1924050"/>
                          </a:xfrm>
                        </wpg:grpSpPr>
                        <wps:wsp>
                          <wps:cNvPr id="8" name="Freeform: Shape 20"/>
                          <wps:cNvSpPr/>
                          <wps:spPr>
                            <a:xfrm>
                              <a:off x="2121694" y="-7144"/>
                              <a:ext cx="3876675" cy="1762125"/>
                            </a:xfrm>
                            <a:custGeom>
                              <a:avLst/>
                              <a:gdLst>
                                <a:gd name="connsiteX0" fmla="*/ 3869531 w 3876675"/>
                                <a:gd name="connsiteY0" fmla="*/ 1359694 h 1762125"/>
                                <a:gd name="connsiteX1" fmla="*/ 2359819 w 3876675"/>
                                <a:gd name="connsiteY1" fmla="*/ 1744504 h 1762125"/>
                                <a:gd name="connsiteX2" fmla="*/ 7144 w 3876675"/>
                                <a:gd name="connsiteY2" fmla="*/ 1287304 h 1762125"/>
                                <a:gd name="connsiteX3" fmla="*/ 7144 w 3876675"/>
                                <a:gd name="connsiteY3" fmla="*/ 7144 h 1762125"/>
                                <a:gd name="connsiteX4" fmla="*/ 3869531 w 3876675"/>
                                <a:gd name="connsiteY4" fmla="*/ 7144 h 1762125"/>
                                <a:gd name="connsiteX5" fmla="*/ 3869531 w 3876675"/>
                                <a:gd name="connsiteY5" fmla="*/ 1359694 h 17621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876675" h="1762125">
                                  <a:moveTo>
                                    <a:pt x="3869531" y="1359694"/>
                                  </a:moveTo>
                                  <a:cubicBezTo>
                                    <a:pt x="3869531" y="1359694"/>
                                    <a:pt x="3379946" y="1834039"/>
                                    <a:pt x="2359819" y="1744504"/>
                                  </a:cubicBezTo>
                                  <a:cubicBezTo>
                                    <a:pt x="1339691" y="1654969"/>
                                    <a:pt x="936784" y="1180624"/>
                                    <a:pt x="7144" y="1287304"/>
                                  </a:cubicBezTo>
                                  <a:lnTo>
                                    <a:pt x="7144" y="7144"/>
                                  </a:lnTo>
                                  <a:lnTo>
                                    <a:pt x="3869531" y="7144"/>
                                  </a:lnTo>
                                  <a:lnTo>
                                    <a:pt x="3869531" y="1359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Freeform: Shape 22"/>
                          <wps:cNvSpPr/>
                          <wps:spPr>
                            <a:xfrm>
                              <a:off x="-7144" y="-7144"/>
                              <a:ext cx="6000750" cy="1924050"/>
                            </a:xfrm>
                            <a:custGeom>
                              <a:avLst/>
                              <a:gdLst>
                                <a:gd name="connsiteX0" fmla="*/ 7144 w 6000750"/>
                                <a:gd name="connsiteY0" fmla="*/ 1699736 h 1924050"/>
                                <a:gd name="connsiteX1" fmla="*/ 2934176 w 6000750"/>
                                <a:gd name="connsiteY1" fmla="*/ 1484471 h 1924050"/>
                                <a:gd name="connsiteX2" fmla="*/ 5998369 w 6000750"/>
                                <a:gd name="connsiteY2" fmla="*/ 893921 h 1924050"/>
                                <a:gd name="connsiteX3" fmla="*/ 5998369 w 6000750"/>
                                <a:gd name="connsiteY3" fmla="*/ 7144 h 1924050"/>
                                <a:gd name="connsiteX4" fmla="*/ 7144 w 6000750"/>
                                <a:gd name="connsiteY4" fmla="*/ 7144 h 1924050"/>
                                <a:gd name="connsiteX5" fmla="*/ 7144 w 6000750"/>
                                <a:gd name="connsiteY5" fmla="*/ 1699736 h 19240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000750" h="1924050">
                                  <a:moveTo>
                                    <a:pt x="7144" y="1699736"/>
                                  </a:moveTo>
                                  <a:cubicBezTo>
                                    <a:pt x="7144" y="1699736"/>
                                    <a:pt x="1410176" y="2317909"/>
                                    <a:pt x="2934176" y="1484471"/>
                                  </a:cubicBezTo>
                                  <a:cubicBezTo>
                                    <a:pt x="4459129" y="651986"/>
                                    <a:pt x="5998369" y="893921"/>
                                    <a:pt x="5998369" y="893921"/>
                                  </a:cubicBezTo>
                                  <a:lnTo>
                                    <a:pt x="5998369" y="7144"/>
                                  </a:lnTo>
                                  <a:lnTo>
                                    <a:pt x="7144" y="7144"/>
                                  </a:lnTo>
                                  <a:lnTo>
                                    <a:pt x="7144" y="16997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Freeform: Shape 23"/>
                          <wps:cNvSpPr/>
                          <wps:spPr>
                            <a:xfrm>
                              <a:off x="-7144" y="-7144"/>
                              <a:ext cx="6000750" cy="904875"/>
                            </a:xfrm>
                            <a:custGeom>
                              <a:avLst/>
                              <a:gdLst>
                                <a:gd name="connsiteX0" fmla="*/ 7144 w 6000750"/>
                                <a:gd name="connsiteY0" fmla="*/ 7144 h 904875"/>
                                <a:gd name="connsiteX1" fmla="*/ 7144 w 6000750"/>
                                <a:gd name="connsiteY1" fmla="*/ 613886 h 904875"/>
                                <a:gd name="connsiteX2" fmla="*/ 3546634 w 6000750"/>
                                <a:gd name="connsiteY2" fmla="*/ 574834 h 904875"/>
                                <a:gd name="connsiteX3" fmla="*/ 5998369 w 6000750"/>
                                <a:gd name="connsiteY3" fmla="*/ 893921 h 904875"/>
                                <a:gd name="connsiteX4" fmla="*/ 5998369 w 6000750"/>
                                <a:gd name="connsiteY4" fmla="*/ 7144 h 904875"/>
                                <a:gd name="connsiteX5" fmla="*/ 7144 w 6000750"/>
                                <a:gd name="connsiteY5" fmla="*/ 7144 h 9048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6000750" h="904875">
                                  <a:moveTo>
                                    <a:pt x="7144" y="7144"/>
                                  </a:moveTo>
                                  <a:lnTo>
                                    <a:pt x="7144" y="613886"/>
                                  </a:lnTo>
                                  <a:cubicBezTo>
                                    <a:pt x="647224" y="1034891"/>
                                    <a:pt x="2136934" y="964406"/>
                                    <a:pt x="3546634" y="574834"/>
                                  </a:cubicBezTo>
                                  <a:cubicBezTo>
                                    <a:pt x="4882039" y="205264"/>
                                    <a:pt x="5998369" y="893921"/>
                                    <a:pt x="5998369" y="893921"/>
                                  </a:cubicBezTo>
                                  <a:lnTo>
                                    <a:pt x="5998369" y="7144"/>
                                  </a:lnTo>
                                  <a:lnTo>
                                    <a:pt x="7144" y="7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Freeform: Shape 24"/>
                          <wps:cNvSpPr/>
                          <wps:spPr>
                            <a:xfrm>
                              <a:off x="3176111" y="924401"/>
                              <a:ext cx="2819400" cy="828675"/>
                            </a:xfrm>
                            <a:custGeom>
                              <a:avLst/>
                              <a:gdLst>
                                <a:gd name="connsiteX0" fmla="*/ 7144 w 2819400"/>
                                <a:gd name="connsiteY0" fmla="*/ 481489 h 828675"/>
                                <a:gd name="connsiteX1" fmla="*/ 1305401 w 2819400"/>
                                <a:gd name="connsiteY1" fmla="*/ 812959 h 828675"/>
                                <a:gd name="connsiteX2" fmla="*/ 2815114 w 2819400"/>
                                <a:gd name="connsiteY2" fmla="*/ 428149 h 828675"/>
                                <a:gd name="connsiteX3" fmla="*/ 2815114 w 2819400"/>
                                <a:gd name="connsiteY3" fmla="*/ 7144 h 828675"/>
                                <a:gd name="connsiteX4" fmla="*/ 7144 w 2819400"/>
                                <a:gd name="connsiteY4" fmla="*/ 481489 h 828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19400" h="828675">
                                  <a:moveTo>
                                    <a:pt x="7144" y="481489"/>
                                  </a:moveTo>
                                  <a:cubicBezTo>
                                    <a:pt x="380524" y="602456"/>
                                    <a:pt x="751999" y="764381"/>
                                    <a:pt x="1305401" y="812959"/>
                                  </a:cubicBezTo>
                                  <a:cubicBezTo>
                                    <a:pt x="2325529" y="902494"/>
                                    <a:pt x="2815114" y="428149"/>
                                    <a:pt x="2815114" y="428149"/>
                                  </a:cubicBezTo>
                                  <a:lnTo>
                                    <a:pt x="2815114" y="7144"/>
                                  </a:lnTo>
                                  <a:cubicBezTo>
                                    <a:pt x="2332196" y="236696"/>
                                    <a:pt x="1376839" y="568166"/>
                                    <a:pt x="7144" y="48148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7775" y="276226"/>
                            <a:ext cx="62007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0B5E" w:rsidRPr="008A404D" w:rsidRDefault="00460B5E" w:rsidP="008C79DE">
                              <w:pPr>
                                <w:pStyle w:val="ContactInfo"/>
                                <w:jc w:val="center"/>
                                <w:rPr>
                                  <w:rFonts w:ascii="Verdana" w:eastAsia="Times New Roman" w:hAnsi="Verdana" w:cs="Arial"/>
                                  <w:b/>
                                  <w:bCs/>
                                  <w:color w:val="1F497D" w:themeColor="text2"/>
                                  <w:spacing w:val="40"/>
                                  <w:kern w:val="0"/>
                                  <w:sz w:val="44"/>
                                  <w:szCs w:val="44"/>
                                  <w:lang w:val="en-AU" w:eastAsia="en-US"/>
                                </w:rPr>
                              </w:pPr>
                              <w:r w:rsidRPr="008A404D">
                                <w:rPr>
                                  <w:rFonts w:ascii="Verdana" w:eastAsia="Times New Roman" w:hAnsi="Verdana" w:cs="Arial"/>
                                  <w:b/>
                                  <w:bCs/>
                                  <w:color w:val="1F497D" w:themeColor="text2"/>
                                  <w:spacing w:val="40"/>
                                  <w:kern w:val="0"/>
                                  <w:sz w:val="44"/>
                                  <w:szCs w:val="44"/>
                                  <w:lang w:val="en-AU" w:eastAsia="en-US"/>
                                </w:rPr>
                                <w:t>WALPOLE PRIMARY SCHOOL</w:t>
                              </w:r>
                            </w:p>
                            <w:p w:rsidR="00460B5E" w:rsidRPr="002A38FC" w:rsidRDefault="00460B5E" w:rsidP="008C79DE">
                              <w:pPr>
                                <w:spacing w:before="0" w:after="0"/>
                                <w:ind w:left="0" w:right="0"/>
                                <w:jc w:val="center"/>
                                <w:rPr>
                                  <w:rFonts w:ascii="Verdana" w:eastAsia="Times New Roman" w:hAnsi="Verdana" w:cs="Arial"/>
                                  <w:color w:val="1F497D" w:themeColor="text2"/>
                                  <w:kern w:val="0"/>
                                  <w:sz w:val="18"/>
                                  <w:szCs w:val="18"/>
                                  <w:lang w:val="en-AU" w:eastAsia="en-US"/>
                                </w:rPr>
                              </w:pPr>
                              <w:r w:rsidRPr="002A38FC">
                                <w:rPr>
                                  <w:rFonts w:ascii="Verdana" w:eastAsia="Times New Roman" w:hAnsi="Verdana" w:cs="Arial"/>
                                  <w:color w:val="1F497D" w:themeColor="text2"/>
                                  <w:kern w:val="0"/>
                                  <w:sz w:val="18"/>
                                  <w:szCs w:val="18"/>
                                  <w:lang w:val="en-AU" w:eastAsia="en-US"/>
                                </w:rPr>
                                <w:t>Nature | Culture | Future</w:t>
                              </w:r>
                            </w:p>
                            <w:p w:rsidR="00460B5E" w:rsidRPr="00AE1A25" w:rsidRDefault="00460B5E" w:rsidP="008C79DE">
                              <w:pPr>
                                <w:tabs>
                                  <w:tab w:val="left" w:pos="432"/>
                                  <w:tab w:val="left" w:pos="4711"/>
                                </w:tabs>
                                <w:spacing w:before="0" w:after="0"/>
                                <w:ind w:left="0" w:right="0" w:firstLine="34"/>
                                <w:rPr>
                                  <w:rFonts w:ascii="Verdana" w:eastAsia="Times New Roman" w:hAnsi="Verdana" w:cs="Arial"/>
                                  <w:color w:val="1F497D" w:themeColor="text2"/>
                                  <w:kern w:val="0"/>
                                  <w:sz w:val="18"/>
                                  <w:szCs w:val="18"/>
                                  <w:lang w:val="en-AU" w:eastAsia="en-US"/>
                                </w:rPr>
                              </w:pPr>
                            </w:p>
                            <w:p w:rsidR="00460B5E" w:rsidRDefault="00460B5E" w:rsidP="008C79DE">
                              <w:pPr>
                                <w:tabs>
                                  <w:tab w:val="left" w:pos="432"/>
                                  <w:tab w:val="left" w:pos="4711"/>
                                </w:tabs>
                                <w:spacing w:before="0" w:after="0"/>
                                <w:ind w:left="0" w:right="0" w:firstLine="34"/>
                                <w:rPr>
                                  <w:rFonts w:ascii="Verdana" w:eastAsia="Times New Roman" w:hAnsi="Verdana" w:cs="Arial"/>
                                  <w:color w:val="1F497D" w:themeColor="text2"/>
                                  <w:kern w:val="0"/>
                                  <w:sz w:val="18"/>
                                  <w:szCs w:val="18"/>
                                  <w:lang w:val="en-AU" w:eastAsia="en-US"/>
                                </w:rPr>
                              </w:pPr>
                              <w:r>
                                <w:rPr>
                                  <w:rFonts w:ascii="Verdana" w:eastAsia="Times New Roman" w:hAnsi="Verdana" w:cs="Arial"/>
                                  <w:color w:val="1F497D" w:themeColor="text2"/>
                                  <w:kern w:val="0"/>
                                  <w:sz w:val="18"/>
                                  <w:szCs w:val="18"/>
                                  <w:lang w:val="en-AU" w:eastAsia="en-US"/>
                                </w:rPr>
                                <w:t xml:space="preserve">                            </w:t>
                              </w:r>
                            </w:p>
                            <w:p w:rsidR="00460B5E" w:rsidRPr="003E313C" w:rsidRDefault="00460B5E" w:rsidP="008C79DE">
                              <w:pPr>
                                <w:tabs>
                                  <w:tab w:val="left" w:pos="432"/>
                                  <w:tab w:val="left" w:pos="4711"/>
                                </w:tabs>
                                <w:spacing w:before="0" w:after="0"/>
                                <w:ind w:left="0" w:right="0" w:firstLine="34"/>
                                <w:rPr>
                                  <w:rFonts w:ascii="Verdana" w:eastAsia="Times New Roman" w:hAnsi="Verdana" w:cs="Arial"/>
                                  <w:color w:val="0F243E" w:themeColor="text2" w:themeShade="80"/>
                                  <w:kern w:val="0"/>
                                  <w:sz w:val="18"/>
                                  <w:szCs w:val="18"/>
                                  <w:lang w:val="en-AU" w:eastAsia="en-US"/>
                                </w:rPr>
                              </w:pPr>
                              <w:r>
                                <w:rPr>
                                  <w:rFonts w:ascii="Verdana" w:eastAsia="Times New Roman" w:hAnsi="Verdana" w:cs="Arial"/>
                                  <w:color w:val="1F497D" w:themeColor="text2"/>
                                  <w:kern w:val="0"/>
                                  <w:sz w:val="18"/>
                                  <w:szCs w:val="18"/>
                                  <w:lang w:val="en-AU" w:eastAsia="en-US"/>
                                </w:rPr>
                                <w:t xml:space="preserve">  </w:t>
                              </w:r>
                              <w:r>
                                <w:rPr>
                                  <w:rFonts w:ascii="Verdana" w:eastAsia="Times New Roman" w:hAnsi="Verdana" w:cs="Arial"/>
                                  <w:color w:val="1F497D" w:themeColor="text2"/>
                                  <w:kern w:val="0"/>
                                  <w:sz w:val="18"/>
                                  <w:szCs w:val="18"/>
                                  <w:lang w:val="en-AU" w:eastAsia="en-US"/>
                                </w:rPr>
                                <w:tab/>
                              </w:r>
                              <w:r w:rsidRPr="003E313C">
                                <w:rPr>
                                  <w:rFonts w:ascii="Verdana" w:eastAsia="Times New Roman" w:hAnsi="Verdana" w:cs="Arial"/>
                                  <w:color w:val="0F243E" w:themeColor="text2" w:themeShade="80"/>
                                  <w:kern w:val="0"/>
                                  <w:sz w:val="18"/>
                                  <w:szCs w:val="18"/>
                                  <w:lang w:val="en-AU" w:eastAsia="en-US"/>
                                </w:rPr>
                                <w:t xml:space="preserve"> </w:t>
                              </w:r>
                            </w:p>
                            <w:p w:rsidR="00460B5E" w:rsidRDefault="00460B5E" w:rsidP="008C79D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S:\AdminShared\Administration Staff\200 Community Relations\Logo\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93" t="24996" r="31089" b="38520"/>
                          <a:stretch/>
                        </pic:blipFill>
                        <pic:spPr bwMode="auto">
                          <a:xfrm>
                            <a:off x="323849" y="219075"/>
                            <a:ext cx="1171576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E112FB3" id="Group 14" o:spid="_x0000_s1026" style="position:absolute;left:0;text-align:left;margin-left:-74.25pt;margin-top:-74.25pt;width:649.5pt;height:109.5pt;z-index:251659264;mso-height-relative:margin" coordsize="8248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">
                <v:group id="Graphic 17" o:spid="_x0000_s1027" alt="Curved accent shapes that collectively build the header design" style="position:absolute;width:82486;height:10668" coordorigin="-71,-71" coordsize="60055,19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: Shape 20" o:spid="_x0000_s1028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" path="m3869531,1359694v,,-489585,474345,-1509712,384810c1339691,1654969,936784,1180624,7144,1287304l7144,7144r3862387,l3869531,1359694xe" fillcolor="#b6dde8 [1304]" stroked="f">
                    <v:stroke joinstyle="miter"/>
                    <v:path arrowok="t" o:connecttype="custom" o:connectlocs="3869531,1359694;2359819,1744504;7144,1287304;7144,7144;3869531,7144;3869531,1359694" o:connectangles="0,0,0,0,0,0"/>
                  </v:shape>
                  <v:shape id="Freeform: Shape 22" o:spid="_x0000_s1029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" path="m7144,1699736v,,1403032,618173,2927032,-215265c4459129,651986,5998369,893921,5998369,893921r,-886777l7144,7144r,1692592xe" fillcolor="#548dd4 [1951]" stroked="f">
                    <v:stroke joinstyle="miter"/>
                    <v:path arrowok="t" o:connecttype="custom" o:connectlocs="7144,1699736;2934176,1484471;5998369,893921;5998369,7144;7144,7144;7144,1699736" o:connectangles="0,0,0,0,0,0"/>
                  </v:shape>
                  <v:shape id="Freeform: Shape 23" o:spid="_x0000_s1030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" path="m7144,7144r,606742c647224,1034891,2136934,964406,3546634,574834,4882039,205264,5998369,893921,5998369,893921r,-886777l7144,7144xe" fillcolor="#8db3e2 [1311]" stroked="f">
                    <v:stroke joinstyle="miter"/>
                    <v:path arrowok="t" o:connecttype="custom" o:connectlocs="7144,7144;7144,613886;3546634,574834;5998369,893921;5998369,7144;7144,7144" o:connectangles="0,0,0,0,0,0"/>
                  </v:shape>
                  <v:shape id="Freeform: Shape 24" o:spid="_x0000_s1031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" path="m7144,481489c380524,602456,751999,764381,1305401,812959,2325529,902494,2815114,428149,2815114,428149r,-421005c2332196,236696,1376839,568166,7144,481489xe" fillcolor="#92cddc [1944]" stroked="f">
                    <v:stroke joinstyle="miter"/>
                    <v:path arrowok="t" o:connecttype="custom" o:connectlocs="7144,481489;1305401,812959;2815114,428149;2815114,7144;7144,481489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2" type="#_x0000_t202" style="position:absolute;left:12477;top:2762;width:62008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:rsidR="00460B5E" w:rsidRPr="008A404D" w:rsidRDefault="00460B5E" w:rsidP="008C79DE">
                        <w:pPr>
                          <w:pStyle w:val="ContactInfo"/>
                          <w:jc w:val="center"/>
                          <w:rPr>
                            <w:rFonts w:ascii="Verdana" w:eastAsia="Times New Roman" w:hAnsi="Verdana" w:cs="Arial"/>
                            <w:b/>
                            <w:bCs/>
                            <w:color w:val="1F497D" w:themeColor="text2"/>
                            <w:spacing w:val="40"/>
                            <w:kern w:val="0"/>
                            <w:sz w:val="44"/>
                            <w:szCs w:val="44"/>
                            <w:lang w:val="en-AU" w:eastAsia="en-US"/>
                          </w:rPr>
                        </w:pPr>
                        <w:r w:rsidRPr="008A404D">
                          <w:rPr>
                            <w:rFonts w:ascii="Verdana" w:eastAsia="Times New Roman" w:hAnsi="Verdana" w:cs="Arial"/>
                            <w:b/>
                            <w:bCs/>
                            <w:color w:val="1F497D" w:themeColor="text2"/>
                            <w:spacing w:val="40"/>
                            <w:kern w:val="0"/>
                            <w:sz w:val="44"/>
                            <w:szCs w:val="44"/>
                            <w:lang w:val="en-AU" w:eastAsia="en-US"/>
                          </w:rPr>
                          <w:t>WALPOLE PRIMARY SCHOOL</w:t>
                        </w:r>
                      </w:p>
                      <w:p w:rsidR="00460B5E" w:rsidRPr="002A38FC" w:rsidRDefault="00460B5E" w:rsidP="008C79DE">
                        <w:pPr>
                          <w:spacing w:before="0" w:after="0"/>
                          <w:ind w:left="0" w:right="0"/>
                          <w:jc w:val="center"/>
                          <w:rPr>
                            <w:rFonts w:ascii="Verdana" w:eastAsia="Times New Roman" w:hAnsi="Verdana" w:cs="Arial"/>
                            <w:color w:val="1F497D" w:themeColor="text2"/>
                            <w:kern w:val="0"/>
                            <w:sz w:val="18"/>
                            <w:szCs w:val="18"/>
                            <w:lang w:val="en-AU" w:eastAsia="en-US"/>
                          </w:rPr>
                        </w:pPr>
                        <w:r w:rsidRPr="002A38FC">
                          <w:rPr>
                            <w:rFonts w:ascii="Verdana" w:eastAsia="Times New Roman" w:hAnsi="Verdana" w:cs="Arial"/>
                            <w:color w:val="1F497D" w:themeColor="text2"/>
                            <w:kern w:val="0"/>
                            <w:sz w:val="18"/>
                            <w:szCs w:val="18"/>
                            <w:lang w:val="en-AU" w:eastAsia="en-US"/>
                          </w:rPr>
                          <w:t>Nature | Culture | Future</w:t>
                        </w:r>
                      </w:p>
                      <w:p w:rsidR="00460B5E" w:rsidRPr="00AE1A25" w:rsidRDefault="00460B5E" w:rsidP="008C79DE">
                        <w:pPr>
                          <w:tabs>
                            <w:tab w:val="left" w:pos="432"/>
                            <w:tab w:val="left" w:pos="4711"/>
                          </w:tabs>
                          <w:spacing w:before="0" w:after="0"/>
                          <w:ind w:left="0" w:right="0" w:firstLine="34"/>
                          <w:rPr>
                            <w:rFonts w:ascii="Verdana" w:eastAsia="Times New Roman" w:hAnsi="Verdana" w:cs="Arial"/>
                            <w:color w:val="1F497D" w:themeColor="text2"/>
                            <w:kern w:val="0"/>
                            <w:sz w:val="18"/>
                            <w:szCs w:val="18"/>
                            <w:lang w:val="en-AU" w:eastAsia="en-US"/>
                          </w:rPr>
                        </w:pPr>
                      </w:p>
                      <w:p w:rsidR="00460B5E" w:rsidRDefault="00460B5E" w:rsidP="008C79DE">
                        <w:pPr>
                          <w:tabs>
                            <w:tab w:val="left" w:pos="432"/>
                            <w:tab w:val="left" w:pos="4711"/>
                          </w:tabs>
                          <w:spacing w:before="0" w:after="0"/>
                          <w:ind w:left="0" w:right="0" w:firstLine="34"/>
                          <w:rPr>
                            <w:rFonts w:ascii="Verdana" w:eastAsia="Times New Roman" w:hAnsi="Verdana" w:cs="Arial"/>
                            <w:color w:val="1F497D" w:themeColor="text2"/>
                            <w:kern w:val="0"/>
                            <w:sz w:val="18"/>
                            <w:szCs w:val="18"/>
                            <w:lang w:val="en-AU" w:eastAsia="en-US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1F497D" w:themeColor="text2"/>
                            <w:kern w:val="0"/>
                            <w:sz w:val="18"/>
                            <w:szCs w:val="18"/>
                            <w:lang w:val="en-AU" w:eastAsia="en-US"/>
                          </w:rPr>
                          <w:t xml:space="preserve">                            </w:t>
                        </w:r>
                      </w:p>
                      <w:p w:rsidR="00460B5E" w:rsidRPr="003E313C" w:rsidRDefault="00460B5E" w:rsidP="008C79DE">
                        <w:pPr>
                          <w:tabs>
                            <w:tab w:val="left" w:pos="432"/>
                            <w:tab w:val="left" w:pos="4711"/>
                          </w:tabs>
                          <w:spacing w:before="0" w:after="0"/>
                          <w:ind w:left="0" w:right="0" w:firstLine="34"/>
                          <w:rPr>
                            <w:rFonts w:ascii="Verdana" w:eastAsia="Times New Roman" w:hAnsi="Verdana" w:cs="Arial"/>
                            <w:color w:val="0F243E" w:themeColor="text2" w:themeShade="80"/>
                            <w:kern w:val="0"/>
                            <w:sz w:val="18"/>
                            <w:szCs w:val="18"/>
                            <w:lang w:val="en-AU" w:eastAsia="en-US"/>
                          </w:rPr>
                        </w:pPr>
                        <w:r>
                          <w:rPr>
                            <w:rFonts w:ascii="Verdana" w:eastAsia="Times New Roman" w:hAnsi="Verdana" w:cs="Arial"/>
                            <w:color w:val="1F497D" w:themeColor="text2"/>
                            <w:kern w:val="0"/>
                            <w:sz w:val="18"/>
                            <w:szCs w:val="18"/>
                            <w:lang w:val="en-AU" w:eastAsia="en-US"/>
                          </w:rPr>
                          <w:t xml:space="preserve">  </w:t>
                        </w:r>
                        <w:r>
                          <w:rPr>
                            <w:rFonts w:ascii="Verdana" w:eastAsia="Times New Roman" w:hAnsi="Verdana" w:cs="Arial"/>
                            <w:color w:val="1F497D" w:themeColor="text2"/>
                            <w:kern w:val="0"/>
                            <w:sz w:val="18"/>
                            <w:szCs w:val="18"/>
                            <w:lang w:val="en-AU" w:eastAsia="en-US"/>
                          </w:rPr>
                          <w:tab/>
                        </w:r>
                        <w:r w:rsidRPr="003E313C">
                          <w:rPr>
                            <w:rFonts w:ascii="Verdana" w:eastAsia="Times New Roman" w:hAnsi="Verdana" w:cs="Arial"/>
                            <w:color w:val="0F243E" w:themeColor="text2" w:themeShade="80"/>
                            <w:kern w:val="0"/>
                            <w:sz w:val="18"/>
                            <w:szCs w:val="18"/>
                            <w:lang w:val="en-AU" w:eastAsia="en-US"/>
                          </w:rPr>
                          <w:t xml:space="preserve"> </w:t>
                        </w:r>
                      </w:p>
                      <w:p w:rsidR="00460B5E" w:rsidRDefault="00460B5E" w:rsidP="008C79DE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3" type="#_x0000_t75" style="position:absolute;left:3238;top:2190;width:11716;height:1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">
                  <v:imagedata r:id="rId8" o:title="3" croptop="16381f" cropbottom="25244f" cropleft="21295f" cropright="20374f"/>
                  <v:path arrowok="t"/>
                </v:shape>
              </v:group>
            </w:pict>
          </mc:Fallback>
        </mc:AlternateContent>
      </w:r>
    </w:p>
    <w:p w:rsidR="008C79DE" w:rsidRPr="00B142B3" w:rsidRDefault="008C79DE" w:rsidP="008C79DE">
      <w:pPr>
        <w:spacing w:before="0" w:after="160" w:line="259" w:lineRule="auto"/>
        <w:ind w:left="0" w:right="0"/>
        <w:jc w:val="center"/>
        <w:rPr>
          <w:rFonts w:ascii="Verdana" w:eastAsia="Verdana" w:hAnsi="Verdana" w:cs="Times New Roman"/>
          <w:b/>
          <w:color w:val="1F3864"/>
          <w:kern w:val="0"/>
          <w:szCs w:val="24"/>
          <w:lang w:val="en-AU" w:eastAsia="en-US"/>
        </w:rPr>
      </w:pPr>
      <w:r w:rsidRPr="00B142B3">
        <w:rPr>
          <w:rFonts w:ascii="Verdana" w:eastAsia="Verdana" w:hAnsi="Verdana" w:cs="Times New Roman"/>
          <w:b/>
          <w:color w:val="1F3864"/>
          <w:kern w:val="0"/>
          <w:szCs w:val="24"/>
          <w:lang w:val="en-AU" w:eastAsia="en-US"/>
        </w:rPr>
        <w:t xml:space="preserve">Interschool </w:t>
      </w:r>
      <w:r w:rsidR="00460B5E">
        <w:rPr>
          <w:rFonts w:ascii="Verdana" w:eastAsia="Verdana" w:hAnsi="Verdana" w:cs="Times New Roman"/>
          <w:b/>
          <w:color w:val="1F3864"/>
          <w:kern w:val="0"/>
          <w:szCs w:val="24"/>
          <w:lang w:val="en-AU" w:eastAsia="en-US"/>
        </w:rPr>
        <w:t>Winter Carnival</w:t>
      </w:r>
    </w:p>
    <w:p w:rsidR="008C79DE" w:rsidRPr="00B142B3" w:rsidRDefault="008C79DE" w:rsidP="008C79DE">
      <w:pPr>
        <w:spacing w:before="0" w:after="160" w:line="259" w:lineRule="auto"/>
        <w:ind w:left="0" w:right="0"/>
        <w:jc w:val="both"/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</w:pPr>
      <w:r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The Interschool </w:t>
      </w:r>
      <w:r w:rsidR="00460B5E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Winter Carnival</w:t>
      </w:r>
      <w:r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 is held </w:t>
      </w:r>
      <w:r w:rsidR="00460B5E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in Pemberton</w:t>
      </w:r>
      <w:r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, mid-term </w:t>
      </w:r>
      <w:r w:rsidR="00460B5E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three</w:t>
      </w:r>
      <w:r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.  Year 3-6 students from </w:t>
      </w:r>
      <w:r w:rsidR="00460B5E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Pemberton (District High and St Joseph’s), Northcliffe and Walpole</w:t>
      </w:r>
      <w:r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 compete against each other </w:t>
      </w:r>
      <w:r w:rsidR="00460B5E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in netball, soccer and hockey</w:t>
      </w:r>
      <w:r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.</w:t>
      </w:r>
    </w:p>
    <w:p w:rsidR="008C79DE" w:rsidRPr="00B142B3" w:rsidRDefault="000D3FE2" w:rsidP="008C79DE">
      <w:pPr>
        <w:spacing w:before="0" w:after="160" w:line="259" w:lineRule="auto"/>
        <w:ind w:left="0" w:right="0"/>
        <w:jc w:val="both"/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</w:pPr>
      <w:r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The Walpole students</w:t>
      </w:r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 leave school at 8:30am and head up on the </w:t>
      </w:r>
      <w:r w:rsidR="00460B5E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school </w:t>
      </w:r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bus to </w:t>
      </w:r>
      <w:r w:rsidR="00460B5E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Pemberton</w:t>
      </w:r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.  It takes about an hour and a half.  Children who get motion-sickness are encouraged to sit at the front of the bus.</w:t>
      </w:r>
    </w:p>
    <w:p w:rsidR="00460B5E" w:rsidRDefault="00460B5E" w:rsidP="008C79DE">
      <w:pPr>
        <w:spacing w:before="0" w:after="160" w:line="259" w:lineRule="auto"/>
        <w:ind w:left="0" w:right="0"/>
        <w:jc w:val="both"/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</w:pPr>
      <w:bookmarkStart w:id="0" w:name="_GoBack"/>
      <w:bookmarkEnd w:id="0"/>
      <w:r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The students compete for most of the day, playing one school after another.  </w:t>
      </w:r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Students wear their school uniform and running</w:t>
      </w:r>
      <w:r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/football</w:t>
      </w:r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 shoes.  They need to pack a hat, drink, towel, </w:t>
      </w:r>
      <w:proofErr w:type="gramStart"/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lunch</w:t>
      </w:r>
      <w:proofErr w:type="gramEnd"/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 and morning tea.  </w:t>
      </w:r>
    </w:p>
    <w:p w:rsidR="008C79DE" w:rsidRDefault="00460B5E" w:rsidP="008C79DE">
      <w:pPr>
        <w:spacing w:before="0" w:after="160" w:line="259" w:lineRule="auto"/>
        <w:ind w:left="0" w:right="0"/>
        <w:jc w:val="both"/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</w:pPr>
      <w:r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They head off before </w:t>
      </w:r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presentations</w:t>
      </w:r>
      <w:r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 are made</w:t>
      </w:r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, arriv</w:t>
      </w:r>
      <w:r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>ing back</w:t>
      </w:r>
      <w:r w:rsidR="008C79DE" w:rsidRPr="00B142B3"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  <w:t xml:space="preserve"> by 3pm to enable bus children to catch transport home.</w:t>
      </w:r>
    </w:p>
    <w:p w:rsidR="00460B5E" w:rsidRPr="00B142B3" w:rsidRDefault="00460B5E" w:rsidP="00460B5E">
      <w:pPr>
        <w:spacing w:before="0" w:after="160" w:line="259" w:lineRule="auto"/>
        <w:ind w:left="0" w:right="0"/>
        <w:jc w:val="center"/>
        <w:rPr>
          <w:rFonts w:ascii="Verdana" w:eastAsia="Verdana" w:hAnsi="Verdana" w:cs="Times New Roman"/>
          <w:color w:val="1F3864"/>
          <w:kern w:val="0"/>
          <w:szCs w:val="24"/>
          <w:lang w:val="en-AU" w:eastAsia="en-US"/>
        </w:rPr>
      </w:pPr>
      <w:r>
        <w:rPr>
          <w:rFonts w:ascii="Verdana" w:eastAsia="Verdana" w:hAnsi="Verdana" w:cs="Times New Roman"/>
          <w:noProof/>
          <w:color w:val="1F3864"/>
          <w:kern w:val="0"/>
          <w:szCs w:val="24"/>
          <w:lang w:val="en-AU" w:eastAsia="en-AU"/>
        </w:rPr>
        <w:drawing>
          <wp:inline distT="0" distB="0" distL="0" distR="0">
            <wp:extent cx="3124200" cy="2181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3" t="18168" r="22557" b="31094"/>
                    <a:stretch/>
                  </pic:blipFill>
                  <pic:spPr bwMode="auto">
                    <a:xfrm>
                      <a:off x="0" y="0"/>
                      <a:ext cx="312420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48E" w:rsidRDefault="00460B5E" w:rsidP="00460B5E">
      <w:pPr>
        <w:jc w:val="center"/>
      </w:pPr>
      <w:r>
        <w:rPr>
          <w:noProof/>
          <w:lang w:val="en-AU" w:eastAsia="en-AU"/>
        </w:rPr>
        <w:drawing>
          <wp:inline distT="0" distB="0" distL="0" distR="0">
            <wp:extent cx="3742261" cy="2390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CN09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23569" r="11589" b="10045"/>
                    <a:stretch/>
                  </pic:blipFill>
                  <pic:spPr bwMode="auto">
                    <a:xfrm>
                      <a:off x="0" y="0"/>
                      <a:ext cx="3748349" cy="23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0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B5E" w:rsidRDefault="00460B5E" w:rsidP="00460B5E">
      <w:pPr>
        <w:spacing w:before="0" w:after="0"/>
      </w:pPr>
      <w:r>
        <w:separator/>
      </w:r>
    </w:p>
  </w:endnote>
  <w:endnote w:type="continuationSeparator" w:id="0">
    <w:p w:rsidR="00460B5E" w:rsidRDefault="00460B5E" w:rsidP="00460B5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B5E" w:rsidRDefault="00460B5E" w:rsidP="00460B5E">
      <w:pPr>
        <w:spacing w:before="0" w:after="0"/>
      </w:pPr>
      <w:r>
        <w:separator/>
      </w:r>
    </w:p>
  </w:footnote>
  <w:footnote w:type="continuationSeparator" w:id="0">
    <w:p w:rsidR="00460B5E" w:rsidRDefault="00460B5E" w:rsidP="00460B5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9DE"/>
    <w:rsid w:val="000D3FE2"/>
    <w:rsid w:val="00460B5E"/>
    <w:rsid w:val="004D048E"/>
    <w:rsid w:val="00582B8A"/>
    <w:rsid w:val="00587443"/>
    <w:rsid w:val="008C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9DE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">
    <w:name w:val="Contact Info"/>
    <w:basedOn w:val="Normal"/>
    <w:uiPriority w:val="1"/>
    <w:qFormat/>
    <w:rsid w:val="008C79DE"/>
    <w:pPr>
      <w:spacing w:before="0" w:after="0"/>
    </w:pPr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460B5E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60B5E"/>
    <w:rPr>
      <w:color w:val="595959" w:themeColor="text1" w:themeTint="A6"/>
      <w:kern w:val="20"/>
      <w:sz w:val="24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460B5E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60B5E"/>
    <w:rPr>
      <w:color w:val="595959" w:themeColor="text1" w:themeTint="A6"/>
      <w:kern w:val="20"/>
      <w:sz w:val="24"/>
      <w:szCs w:val="20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4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443"/>
    <w:rPr>
      <w:rFonts w:ascii="Tahoma" w:hAnsi="Tahoma" w:cs="Tahoma"/>
      <w:color w:val="595959" w:themeColor="text1" w:themeTint="A6"/>
      <w:kern w:val="20"/>
      <w:sz w:val="16"/>
      <w:szCs w:val="16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9DE"/>
    <w:pPr>
      <w:spacing w:before="40" w:after="360" w:line="240" w:lineRule="auto"/>
      <w:ind w:left="720" w:right="720"/>
    </w:pPr>
    <w:rPr>
      <w:color w:val="595959" w:themeColor="text1" w:themeTint="A6"/>
      <w:kern w:val="20"/>
      <w:sz w:val="24"/>
      <w:szCs w:val="20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">
    <w:name w:val="Contact Info"/>
    <w:basedOn w:val="Normal"/>
    <w:uiPriority w:val="1"/>
    <w:qFormat/>
    <w:rsid w:val="008C79DE"/>
    <w:pPr>
      <w:spacing w:before="0" w:after="0"/>
    </w:pPr>
    <w:rPr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460B5E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460B5E"/>
    <w:rPr>
      <w:color w:val="595959" w:themeColor="text1" w:themeTint="A6"/>
      <w:kern w:val="20"/>
      <w:sz w:val="24"/>
      <w:szCs w:val="20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460B5E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460B5E"/>
    <w:rPr>
      <w:color w:val="595959" w:themeColor="text1" w:themeTint="A6"/>
      <w:kern w:val="20"/>
      <w:sz w:val="24"/>
      <w:szCs w:val="20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74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443"/>
    <w:rPr>
      <w:rFonts w:ascii="Tahoma" w:hAnsi="Tahoma" w:cs="Tahoma"/>
      <w:color w:val="595959" w:themeColor="text1" w:themeTint="A6"/>
      <w:kern w:val="20"/>
      <w:sz w:val="16"/>
      <w:szCs w:val="1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62AC3CCC</Template>
  <TotalTime>0</TotalTime>
  <Pages>1</Pages>
  <Words>115</Words>
  <Characters>662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BURTON Kim</dc:creator>
  <cp:lastModifiedBy>BURTON Kim</cp:lastModifiedBy>
  <cp:revision>2</cp:revision>
  <dcterms:created xsi:type="dcterms:W3CDTF">2019-08-23T05:15:00Z</dcterms:created>
  <dcterms:modified xsi:type="dcterms:W3CDTF">2019-08-23T05:15:00Z</dcterms:modified>
</cp:coreProperties>
</file>